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61E36" w14:textId="77777777" w:rsidR="00227737" w:rsidRPr="00EC73D9" w:rsidRDefault="00AA7F80" w:rsidP="001766EB">
      <w:pPr>
        <w:pStyle w:val="a8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bidi/>
        <w:jc w:val="center"/>
        <w:rPr>
          <w:b/>
          <w:bCs/>
          <w:sz w:val="36"/>
          <w:szCs w:val="36"/>
          <w:u w:val="double"/>
          <w:rtl/>
          <w:lang w:bidi="ar-EG"/>
        </w:rPr>
      </w:pPr>
      <w:r w:rsidRPr="00EC73D9">
        <w:rPr>
          <w:rFonts w:hint="cs"/>
          <w:b/>
          <w:bCs/>
          <w:sz w:val="36"/>
          <w:szCs w:val="36"/>
          <w:u w:val="double"/>
          <w:rtl/>
          <w:lang w:bidi="ar-EG"/>
        </w:rPr>
        <w:t>نمو</w:t>
      </w:r>
      <w:r w:rsidR="001976E9">
        <w:rPr>
          <w:rFonts w:hint="cs"/>
          <w:b/>
          <w:bCs/>
          <w:sz w:val="36"/>
          <w:szCs w:val="36"/>
          <w:u w:val="double"/>
          <w:rtl/>
          <w:lang w:bidi="ar-EG"/>
        </w:rPr>
        <w:t xml:space="preserve">ذج صرف </w:t>
      </w:r>
      <w:r w:rsidR="00987E65">
        <w:rPr>
          <w:rFonts w:hint="cs"/>
          <w:b/>
          <w:bCs/>
          <w:sz w:val="36"/>
          <w:szCs w:val="36"/>
          <w:u w:val="double"/>
          <w:rtl/>
          <w:lang w:bidi="ar-EG"/>
        </w:rPr>
        <w:t>من المستودع المركزي للكيماويات</w:t>
      </w:r>
    </w:p>
    <w:p w14:paraId="7361A3C1" w14:textId="77777777" w:rsidR="00195C72" w:rsidRPr="00195C72" w:rsidRDefault="00195C72" w:rsidP="001766EB">
      <w:pPr>
        <w:pStyle w:val="a8"/>
        <w:bidi/>
        <w:rPr>
          <w:sz w:val="28"/>
          <w:szCs w:val="28"/>
          <w:rtl/>
        </w:rPr>
      </w:pPr>
    </w:p>
    <w:tbl>
      <w:tblPr>
        <w:tblStyle w:val="a5"/>
        <w:tblpPr w:leftFromText="180" w:rightFromText="180" w:vertAnchor="page" w:horzAnchor="margin" w:tblpY="3106"/>
        <w:tblW w:w="11422" w:type="dxa"/>
        <w:tblLook w:val="04A0" w:firstRow="1" w:lastRow="0" w:firstColumn="1" w:lastColumn="0" w:noHBand="0" w:noVBand="1"/>
      </w:tblPr>
      <w:tblGrid>
        <w:gridCol w:w="2342"/>
        <w:gridCol w:w="978"/>
        <w:gridCol w:w="978"/>
        <w:gridCol w:w="977"/>
        <w:gridCol w:w="1118"/>
        <w:gridCol w:w="1046"/>
        <w:gridCol w:w="3285"/>
        <w:gridCol w:w="698"/>
      </w:tblGrid>
      <w:tr w:rsidR="00B02072" w:rsidRPr="00EC73D9" w14:paraId="39D80C07" w14:textId="77777777" w:rsidTr="00B02072">
        <w:trPr>
          <w:trHeight w:val="318"/>
        </w:trPr>
        <w:tc>
          <w:tcPr>
            <w:tcW w:w="2342" w:type="dxa"/>
            <w:vMerge w:val="restart"/>
            <w:shd w:val="clear" w:color="auto" w:fill="D0CECE" w:themeFill="background2" w:themeFillShade="E6"/>
            <w:vAlign w:val="center"/>
          </w:tcPr>
          <w:p w14:paraId="03D40E6A" w14:textId="77777777" w:rsidR="00B02072" w:rsidRPr="00C70268" w:rsidRDefault="00B02072" w:rsidP="00B02072">
            <w:pPr>
              <w:bidi/>
              <w:ind w:left="-81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7026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ملاحظات</w:t>
            </w:r>
          </w:p>
        </w:tc>
        <w:tc>
          <w:tcPr>
            <w:tcW w:w="1956" w:type="dxa"/>
            <w:gridSpan w:val="2"/>
            <w:shd w:val="clear" w:color="auto" w:fill="D0CECE" w:themeFill="background2" w:themeFillShade="E6"/>
            <w:vAlign w:val="center"/>
          </w:tcPr>
          <w:p w14:paraId="7939B02D" w14:textId="77777777" w:rsidR="00B02072" w:rsidRPr="00C70268" w:rsidRDefault="00B02072" w:rsidP="00B02072">
            <w:pPr>
              <w:bidi/>
              <w:ind w:left="-81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7026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المصروفة فعليا</w:t>
            </w:r>
          </w:p>
        </w:tc>
        <w:tc>
          <w:tcPr>
            <w:tcW w:w="2095" w:type="dxa"/>
            <w:gridSpan w:val="2"/>
            <w:shd w:val="clear" w:color="auto" w:fill="D0CECE" w:themeFill="background2" w:themeFillShade="E6"/>
            <w:vAlign w:val="center"/>
          </w:tcPr>
          <w:p w14:paraId="3528ACFA" w14:textId="77777777" w:rsidR="00B02072" w:rsidRPr="00C70268" w:rsidRDefault="00B02072" w:rsidP="00B02072">
            <w:pPr>
              <w:bidi/>
              <w:ind w:left="-81" w:right="77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C70268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  <w:t>المطلوبة للصرف</w:t>
            </w:r>
          </w:p>
        </w:tc>
        <w:tc>
          <w:tcPr>
            <w:tcW w:w="1046" w:type="dxa"/>
            <w:vMerge w:val="restart"/>
            <w:shd w:val="clear" w:color="auto" w:fill="D0CECE" w:themeFill="background2" w:themeFillShade="E6"/>
            <w:vAlign w:val="center"/>
          </w:tcPr>
          <w:p w14:paraId="7480CBC2" w14:textId="38459D10" w:rsidR="00B02072" w:rsidRPr="00690D18" w:rsidRDefault="00D5301F" w:rsidP="00B02072">
            <w:pPr>
              <w:bidi/>
              <w:ind w:right="77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رقم البند</w:t>
            </w:r>
          </w:p>
        </w:tc>
        <w:tc>
          <w:tcPr>
            <w:tcW w:w="3285" w:type="dxa"/>
            <w:vMerge w:val="restart"/>
            <w:shd w:val="clear" w:color="auto" w:fill="D0CECE" w:themeFill="background2" w:themeFillShade="E6"/>
            <w:vAlign w:val="center"/>
          </w:tcPr>
          <w:p w14:paraId="024FAB39" w14:textId="77777777" w:rsidR="00B02072" w:rsidRPr="00690D18" w:rsidRDefault="00B02072" w:rsidP="00B02072">
            <w:pPr>
              <w:bidi/>
              <w:ind w:left="-81" w:right="77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90D1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الصنف المطلوب</w:t>
            </w:r>
          </w:p>
        </w:tc>
        <w:tc>
          <w:tcPr>
            <w:tcW w:w="698" w:type="dxa"/>
            <w:vMerge w:val="restart"/>
            <w:shd w:val="clear" w:color="auto" w:fill="D0CECE" w:themeFill="background2" w:themeFillShade="E6"/>
            <w:vAlign w:val="center"/>
          </w:tcPr>
          <w:p w14:paraId="0C15C29F" w14:textId="0D07E101" w:rsidR="00B02072" w:rsidRPr="00690D18" w:rsidRDefault="00B02072" w:rsidP="00B0207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90D1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</w:t>
            </w:r>
          </w:p>
        </w:tc>
      </w:tr>
      <w:tr w:rsidR="00B02072" w:rsidRPr="00195C72" w14:paraId="06F800C6" w14:textId="77777777" w:rsidTr="00B02072">
        <w:trPr>
          <w:trHeight w:val="471"/>
        </w:trPr>
        <w:tc>
          <w:tcPr>
            <w:tcW w:w="2342" w:type="dxa"/>
            <w:vMerge/>
            <w:shd w:val="clear" w:color="auto" w:fill="D0CECE" w:themeFill="background2" w:themeFillShade="E6"/>
            <w:vAlign w:val="center"/>
          </w:tcPr>
          <w:p w14:paraId="30524036" w14:textId="77777777" w:rsidR="00B02072" w:rsidRPr="00C70268" w:rsidRDefault="00B02072" w:rsidP="00B02072">
            <w:pPr>
              <w:bidi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78" w:type="dxa"/>
            <w:shd w:val="clear" w:color="auto" w:fill="D0CECE" w:themeFill="background2" w:themeFillShade="E6"/>
            <w:vAlign w:val="center"/>
          </w:tcPr>
          <w:p w14:paraId="5E761F06" w14:textId="77777777" w:rsidR="00B02072" w:rsidRPr="00C70268" w:rsidRDefault="00B02072" w:rsidP="00B02072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70268">
              <w:rPr>
                <w:rFonts w:hint="cs"/>
                <w:b/>
                <w:bCs/>
                <w:sz w:val="24"/>
                <w:szCs w:val="24"/>
                <w:rtl/>
              </w:rPr>
              <w:t>الكمية</w:t>
            </w:r>
          </w:p>
        </w:tc>
        <w:tc>
          <w:tcPr>
            <w:tcW w:w="978" w:type="dxa"/>
            <w:shd w:val="clear" w:color="auto" w:fill="D0CECE" w:themeFill="background2" w:themeFillShade="E6"/>
            <w:vAlign w:val="center"/>
          </w:tcPr>
          <w:p w14:paraId="749106FD" w14:textId="77777777" w:rsidR="00B02072" w:rsidRPr="00C70268" w:rsidRDefault="00B02072" w:rsidP="00B02072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70268">
              <w:rPr>
                <w:rFonts w:hint="cs"/>
                <w:b/>
                <w:bCs/>
                <w:sz w:val="24"/>
                <w:szCs w:val="24"/>
                <w:rtl/>
              </w:rPr>
              <w:t>الحجم</w:t>
            </w:r>
          </w:p>
        </w:tc>
        <w:tc>
          <w:tcPr>
            <w:tcW w:w="977" w:type="dxa"/>
            <w:shd w:val="clear" w:color="auto" w:fill="D0CECE" w:themeFill="background2" w:themeFillShade="E6"/>
            <w:vAlign w:val="center"/>
          </w:tcPr>
          <w:p w14:paraId="7AC601A1" w14:textId="77777777" w:rsidR="00B02072" w:rsidRPr="00C70268" w:rsidRDefault="00B02072" w:rsidP="00B02072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70268">
              <w:rPr>
                <w:rFonts w:hint="cs"/>
                <w:b/>
                <w:bCs/>
                <w:sz w:val="24"/>
                <w:szCs w:val="24"/>
                <w:rtl/>
              </w:rPr>
              <w:t>الكمية</w:t>
            </w:r>
          </w:p>
        </w:tc>
        <w:tc>
          <w:tcPr>
            <w:tcW w:w="1118" w:type="dxa"/>
            <w:shd w:val="clear" w:color="auto" w:fill="D0CECE" w:themeFill="background2" w:themeFillShade="E6"/>
            <w:vAlign w:val="center"/>
          </w:tcPr>
          <w:p w14:paraId="19398915" w14:textId="77777777" w:rsidR="00B02072" w:rsidRPr="00C70268" w:rsidRDefault="00B02072" w:rsidP="00B02072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C70268">
              <w:rPr>
                <w:rFonts w:hint="cs"/>
                <w:b/>
                <w:bCs/>
                <w:sz w:val="24"/>
                <w:szCs w:val="24"/>
                <w:rtl/>
              </w:rPr>
              <w:t>الحجم</w:t>
            </w:r>
          </w:p>
        </w:tc>
        <w:tc>
          <w:tcPr>
            <w:tcW w:w="1046" w:type="dxa"/>
            <w:vMerge/>
            <w:shd w:val="clear" w:color="auto" w:fill="D0CECE" w:themeFill="background2" w:themeFillShade="E6"/>
            <w:vAlign w:val="center"/>
          </w:tcPr>
          <w:p w14:paraId="4F4CAD64" w14:textId="77777777" w:rsidR="00B02072" w:rsidRPr="00EC73D9" w:rsidRDefault="00B02072" w:rsidP="00B02072">
            <w:pPr>
              <w:bidi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Merge/>
            <w:shd w:val="clear" w:color="auto" w:fill="D0CECE" w:themeFill="background2" w:themeFillShade="E6"/>
            <w:vAlign w:val="center"/>
          </w:tcPr>
          <w:p w14:paraId="583A71B6" w14:textId="77777777" w:rsidR="00B02072" w:rsidRPr="00EC73D9" w:rsidRDefault="00B02072" w:rsidP="00B02072">
            <w:pPr>
              <w:bidi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Merge/>
            <w:shd w:val="clear" w:color="auto" w:fill="D0CECE" w:themeFill="background2" w:themeFillShade="E6"/>
            <w:vAlign w:val="center"/>
          </w:tcPr>
          <w:p w14:paraId="4BA4A919" w14:textId="65E33378" w:rsidR="00B02072" w:rsidRPr="00195C72" w:rsidRDefault="00B02072" w:rsidP="00B02072">
            <w:pPr>
              <w:bidi/>
              <w:jc w:val="center"/>
              <w:rPr>
                <w:sz w:val="28"/>
                <w:szCs w:val="28"/>
              </w:rPr>
            </w:pPr>
          </w:p>
        </w:tc>
      </w:tr>
      <w:tr w:rsidR="00B02072" w:rsidRPr="00195C72" w14:paraId="4F7CF512" w14:textId="77777777" w:rsidTr="00B02072">
        <w:trPr>
          <w:trHeight w:val="422"/>
        </w:trPr>
        <w:tc>
          <w:tcPr>
            <w:tcW w:w="2342" w:type="dxa"/>
            <w:vAlign w:val="center"/>
          </w:tcPr>
          <w:p w14:paraId="7342537D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14:paraId="5289DF04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0E3D78FE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67576843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1F47B0D4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1046" w:type="dxa"/>
            <w:vAlign w:val="center"/>
          </w:tcPr>
          <w:p w14:paraId="1C576A5E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0F666A5D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60985836" w14:textId="3A2097A5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B02072" w:rsidRPr="00195C72" w14:paraId="658071BE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07D28B22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333057CA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60A4C250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2BBF606A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67E284D1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780E3C9C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35E645D3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5382215" w14:textId="3FE100BE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B02072" w:rsidRPr="00195C72" w14:paraId="078DFF44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0B98785E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734E68AA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22123CA4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30AD3539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7FDF96C8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3FA87702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56B9F711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CEA6769" w14:textId="09CE9F17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B02072" w:rsidRPr="00195C72" w14:paraId="3B3DE35F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6D867831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5ABDDB3F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4090EC02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12BAE6B1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2730BF3D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14253DB6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627E7E78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73BD2B95" w14:textId="649FD36A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B02072" w:rsidRPr="00195C72" w14:paraId="17FAF58E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5048913F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0AF900A5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0D9A7CDB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7AB498E6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7D5AAA5C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1A46808A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2659ADD2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DBDDE04" w14:textId="7FCAE900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B02072" w:rsidRPr="00195C72" w14:paraId="5B47C707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11AB019C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686979E9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3176E159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38AFD6EB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4CD4C911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1A3266E5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74463FE2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AA2313E" w14:textId="7E85F649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B02072" w:rsidRPr="009B20AF" w14:paraId="713DDC23" w14:textId="77777777" w:rsidTr="00B02072">
        <w:trPr>
          <w:trHeight w:val="422"/>
        </w:trPr>
        <w:tc>
          <w:tcPr>
            <w:tcW w:w="2342" w:type="dxa"/>
            <w:vAlign w:val="center"/>
          </w:tcPr>
          <w:p w14:paraId="6BAB3786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14:paraId="227E03AC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575F97DA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09517325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14BB09F7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667A130F" w14:textId="77777777" w:rsidR="00B02072" w:rsidRPr="00AA1AD0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115B5CD2" w14:textId="77777777" w:rsidR="00B02072" w:rsidRPr="00AA1AD0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743A077A" w14:textId="05F7E00F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B02072" w:rsidRPr="009B20AF" w14:paraId="5F51735B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6D331EA0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5D2AE053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50ECC843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26CB92B3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6AC7A721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08638F7C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3AB5D730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6E842A23" w14:textId="21C5C225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B02072" w:rsidRPr="009B20AF" w14:paraId="483700BB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52C3409A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279225EB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2CC57746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2E7D762C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1E2B433D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7CBF390C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045A5FB2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EFC82E9" w14:textId="78558849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B02072" w:rsidRPr="009B20AF" w14:paraId="0D7915CE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0123E8D8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59A850F4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29367A1C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29F73E78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0D244136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42E67043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5ECEB306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D6D844C" w14:textId="17D1985C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B02072" w:rsidRPr="009B20AF" w14:paraId="290FAA5A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79462A2B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13CCA584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2CF67007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0534836E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4AA2BFFE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60AC537B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34C22C20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E0B7837" w14:textId="79C279A8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B02072" w:rsidRPr="009B20AF" w14:paraId="1F66D7A0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59070667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7D8D70BC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362ADBE7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2542ED49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1395BE1F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72AB725E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7CADDA5D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64F6873" w14:textId="251DA0C8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B02072" w:rsidRPr="009B20AF" w14:paraId="099FA4F8" w14:textId="77777777" w:rsidTr="00B02072">
        <w:trPr>
          <w:trHeight w:val="422"/>
        </w:trPr>
        <w:tc>
          <w:tcPr>
            <w:tcW w:w="2342" w:type="dxa"/>
            <w:vAlign w:val="center"/>
          </w:tcPr>
          <w:p w14:paraId="476AD26B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  <w:rtl/>
              </w:rPr>
            </w:pPr>
          </w:p>
        </w:tc>
        <w:tc>
          <w:tcPr>
            <w:tcW w:w="978" w:type="dxa"/>
            <w:vAlign w:val="center"/>
          </w:tcPr>
          <w:p w14:paraId="68171CAC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59B3EF77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66F6812B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19C63FC4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65890051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6B82DDA9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3DE1385" w14:textId="6459FE6F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B02072" w:rsidRPr="009B20AF" w14:paraId="5F5C6BDB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4C8874CA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29F55A27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44904BCE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6EB8FC2B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49AEF1C2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577D8E4B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6F2085FF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06C8C5E4" w14:textId="145A8156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B02072" w:rsidRPr="009B20AF" w14:paraId="70E98CC2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77A29AF4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341F8026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3783EEDF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5B6FBC46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6896AC68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77610FF5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2401A888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61AE25B5" w14:textId="6631EA98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B02072" w:rsidRPr="009B20AF" w14:paraId="3541E223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4AC9DFEB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3DA01483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413FACC6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42D3F0D6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57CB1177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2469E643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0B744879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0DB35EA0" w14:textId="3EF9AD25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B02072" w:rsidRPr="009B20AF" w14:paraId="27373D42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3B8D3387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32FEA194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6D8974F1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4D583B02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4CDCA680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47EC501F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1FE8BC57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FCA8403" w14:textId="689464B7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B02072" w:rsidRPr="009B20AF" w14:paraId="5FD2B7C5" w14:textId="77777777" w:rsidTr="00B02072">
        <w:trPr>
          <w:trHeight w:val="417"/>
        </w:trPr>
        <w:tc>
          <w:tcPr>
            <w:tcW w:w="2342" w:type="dxa"/>
            <w:vAlign w:val="center"/>
          </w:tcPr>
          <w:p w14:paraId="0D35E279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673DF919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4F8A1650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7F86D9EB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73630AEC" w14:textId="77777777" w:rsidR="00B02072" w:rsidRPr="009B20AF" w:rsidRDefault="00B02072" w:rsidP="00B02072">
            <w:pPr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14:paraId="39A6F7FF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5F1767E8" w14:textId="77777777" w:rsidR="00B02072" w:rsidRPr="009B20AF" w:rsidRDefault="00B02072" w:rsidP="00B02072">
            <w:pPr>
              <w:bidi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584B9A4" w14:textId="15FB2717" w:rsidR="00B02072" w:rsidRPr="009B20AF" w:rsidRDefault="00B02072" w:rsidP="00B02072">
            <w:pPr>
              <w:bidi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</w:tbl>
    <w:p w14:paraId="31E0EFB0" w14:textId="77777777" w:rsidR="001224DF" w:rsidRPr="001224DF" w:rsidRDefault="00832E7B" w:rsidP="001224DF">
      <w:pPr>
        <w:bidi/>
        <w:rPr>
          <w:rtl/>
        </w:rPr>
      </w:pPr>
      <w:r w:rsidRPr="00EF1D3D">
        <w:rPr>
          <w:rFonts w:hint="cs"/>
          <w:sz w:val="36"/>
          <w:szCs w:val="36"/>
          <w:rtl/>
        </w:rPr>
        <w:t>جهة الصرف</w:t>
      </w:r>
      <w:r w:rsidRPr="00EF1D3D">
        <w:rPr>
          <w:sz w:val="36"/>
          <w:szCs w:val="36"/>
          <w:rtl/>
        </w:rPr>
        <w:tab/>
      </w:r>
      <w:r w:rsidRPr="00EF1D3D">
        <w:rPr>
          <w:sz w:val="36"/>
          <w:szCs w:val="36"/>
          <w:rtl/>
        </w:rPr>
        <w:tab/>
      </w:r>
      <w:r w:rsidRPr="00EF1D3D">
        <w:rPr>
          <w:sz w:val="36"/>
          <w:szCs w:val="36"/>
          <w:rtl/>
        </w:rPr>
        <w:tab/>
      </w:r>
      <w:r w:rsidRPr="00EF1D3D">
        <w:rPr>
          <w:sz w:val="36"/>
          <w:szCs w:val="36"/>
          <w:rtl/>
        </w:rPr>
        <w:tab/>
      </w:r>
      <w:r w:rsidRPr="00EF1D3D">
        <w:rPr>
          <w:sz w:val="36"/>
          <w:szCs w:val="36"/>
          <w:rtl/>
        </w:rPr>
        <w:tab/>
      </w:r>
      <w:r w:rsidRPr="00EF1D3D">
        <w:rPr>
          <w:sz w:val="36"/>
          <w:szCs w:val="36"/>
          <w:rtl/>
        </w:rPr>
        <w:tab/>
      </w:r>
      <w:r w:rsidRPr="00EF1D3D">
        <w:rPr>
          <w:sz w:val="36"/>
          <w:szCs w:val="36"/>
          <w:rtl/>
        </w:rPr>
        <w:tab/>
      </w:r>
      <w:r w:rsidRPr="00EF1D3D">
        <w:rPr>
          <w:sz w:val="36"/>
          <w:szCs w:val="36"/>
          <w:rtl/>
        </w:rPr>
        <w:tab/>
      </w:r>
      <w:r w:rsidRPr="00EF1D3D">
        <w:rPr>
          <w:rFonts w:hint="cs"/>
          <w:sz w:val="36"/>
          <w:szCs w:val="36"/>
          <w:rtl/>
        </w:rPr>
        <w:t xml:space="preserve">جهة </w:t>
      </w:r>
      <w:r w:rsidR="00CD2068" w:rsidRPr="00EF1D3D">
        <w:rPr>
          <w:rFonts w:hint="cs"/>
          <w:sz w:val="36"/>
          <w:szCs w:val="36"/>
          <w:rtl/>
        </w:rPr>
        <w:t>الاستلام</w:t>
      </w:r>
      <w:r w:rsidR="001224DF">
        <w:rPr>
          <w:rFonts w:hint="cs"/>
          <w:rtl/>
        </w:rPr>
        <w:t>(دكتور/معيد/فني)</w:t>
      </w:r>
    </w:p>
    <w:p w14:paraId="1D57F4BA" w14:textId="77777777" w:rsidR="00CD2068" w:rsidRPr="00E24F6A" w:rsidRDefault="00404243" w:rsidP="003E2878">
      <w:pPr>
        <w:bidi/>
        <w:rPr>
          <w:b/>
          <w:bCs/>
          <w:rtl/>
        </w:rPr>
      </w:pPr>
      <w:r w:rsidRPr="00E24F6A">
        <w:rPr>
          <w:rFonts w:hint="cs"/>
          <w:b/>
          <w:bCs/>
          <w:rtl/>
        </w:rPr>
        <w:t>الجهة</w:t>
      </w:r>
      <w:r w:rsidR="00E24F6A" w:rsidRPr="00E24F6A">
        <w:rPr>
          <w:rFonts w:hint="cs"/>
          <w:b/>
          <w:bCs/>
          <w:rtl/>
        </w:rPr>
        <w:t>:</w:t>
      </w:r>
      <w:r w:rsidRPr="00E24F6A">
        <w:rPr>
          <w:rFonts w:hint="cs"/>
          <w:b/>
          <w:bCs/>
          <w:rtl/>
        </w:rPr>
        <w:t xml:space="preserve"> </w:t>
      </w:r>
      <w:r w:rsidR="00E24F6A" w:rsidRPr="00E24F6A">
        <w:rPr>
          <w:rFonts w:hint="cs"/>
          <w:rtl/>
        </w:rPr>
        <w:t>إ</w:t>
      </w:r>
      <w:r w:rsidR="0004235B" w:rsidRPr="00E24F6A">
        <w:rPr>
          <w:rFonts w:hint="cs"/>
          <w:rtl/>
        </w:rPr>
        <w:t>دارة المعامل والمخت</w:t>
      </w:r>
      <w:r w:rsidR="00EF1D3D" w:rsidRPr="00E24F6A">
        <w:rPr>
          <w:rFonts w:hint="cs"/>
          <w:rtl/>
        </w:rPr>
        <w:t>برات</w:t>
      </w:r>
      <w:r w:rsidR="00442F8F" w:rsidRPr="00E24F6A">
        <w:rPr>
          <w:rFonts w:hint="cs"/>
          <w:b/>
          <w:bCs/>
          <w:rtl/>
        </w:rPr>
        <w:t xml:space="preserve"> </w:t>
      </w:r>
      <w:r w:rsidR="00DC199B">
        <w:rPr>
          <w:b/>
          <w:bCs/>
          <w:rtl/>
        </w:rPr>
        <w:tab/>
      </w:r>
      <w:r w:rsidR="00E24F6A" w:rsidRPr="00E24F6A">
        <w:rPr>
          <w:b/>
          <w:bCs/>
          <w:rtl/>
        </w:rPr>
        <w:tab/>
      </w:r>
      <w:r w:rsidR="00DE7618" w:rsidRPr="00E24F6A">
        <w:rPr>
          <w:b/>
          <w:bCs/>
          <w:rtl/>
        </w:rPr>
        <w:tab/>
      </w:r>
      <w:r w:rsidR="00DE7618" w:rsidRPr="00E24F6A">
        <w:rPr>
          <w:b/>
          <w:bCs/>
          <w:rtl/>
        </w:rPr>
        <w:tab/>
      </w:r>
      <w:r w:rsidR="00DE7618" w:rsidRPr="00E24F6A">
        <w:rPr>
          <w:b/>
          <w:bCs/>
          <w:rtl/>
        </w:rPr>
        <w:tab/>
      </w:r>
      <w:r w:rsidR="00DE7618" w:rsidRPr="00E24F6A">
        <w:rPr>
          <w:b/>
          <w:bCs/>
          <w:rtl/>
        </w:rPr>
        <w:tab/>
      </w:r>
      <w:r w:rsidR="00DE7618" w:rsidRPr="00E24F6A">
        <w:rPr>
          <w:b/>
          <w:bCs/>
          <w:rtl/>
        </w:rPr>
        <w:tab/>
      </w:r>
      <w:r w:rsidR="004C7609" w:rsidRPr="00E24F6A">
        <w:rPr>
          <w:rFonts w:hint="cs"/>
          <w:b/>
          <w:bCs/>
          <w:rtl/>
        </w:rPr>
        <w:t>الجهة:</w:t>
      </w:r>
      <w:r w:rsidR="00DE7618" w:rsidRPr="00E24F6A">
        <w:rPr>
          <w:b/>
          <w:bCs/>
          <w:rtl/>
        </w:rPr>
        <w:tab/>
      </w:r>
    </w:p>
    <w:p w14:paraId="5254497A" w14:textId="20C28271" w:rsidR="003B0C47" w:rsidRDefault="00B81EC4" w:rsidP="006D60BF">
      <w:pPr>
        <w:bidi/>
      </w:pPr>
      <w:r w:rsidRPr="00E24F6A">
        <w:rPr>
          <w:rFonts w:hint="cs"/>
          <w:b/>
          <w:bCs/>
          <w:rtl/>
        </w:rPr>
        <w:t xml:space="preserve">القسم: </w:t>
      </w:r>
      <w:r w:rsidR="00567129" w:rsidRPr="00567129">
        <w:rPr>
          <w:rFonts w:hint="cs"/>
          <w:rtl/>
        </w:rPr>
        <w:t>وحدة</w:t>
      </w:r>
      <w:r w:rsidR="00567129" w:rsidRPr="00E24F6A">
        <w:rPr>
          <w:rFonts w:hint="cs"/>
          <w:rtl/>
        </w:rPr>
        <w:t xml:space="preserve"> مستود</w:t>
      </w:r>
      <w:r w:rsidR="00567129" w:rsidRPr="00E24F6A">
        <w:rPr>
          <w:rFonts w:hint="eastAsia"/>
          <w:rtl/>
        </w:rPr>
        <w:t>ع</w:t>
      </w:r>
      <w:r w:rsidR="00404243" w:rsidRPr="00E24F6A">
        <w:rPr>
          <w:rFonts w:hint="cs"/>
          <w:rtl/>
        </w:rPr>
        <w:t xml:space="preserve"> الكيماويات</w:t>
      </w:r>
      <w:r w:rsidR="003E2878" w:rsidRPr="00E24F6A">
        <w:rPr>
          <w:b/>
          <w:bCs/>
          <w:rtl/>
        </w:rPr>
        <w:tab/>
      </w:r>
      <w:r w:rsidR="003E2878" w:rsidRPr="00E24F6A">
        <w:rPr>
          <w:b/>
          <w:bCs/>
          <w:rtl/>
        </w:rPr>
        <w:tab/>
      </w:r>
      <w:r w:rsidR="003E2878" w:rsidRPr="00E24F6A">
        <w:rPr>
          <w:b/>
          <w:bCs/>
          <w:rtl/>
        </w:rPr>
        <w:tab/>
      </w:r>
      <w:r w:rsidR="003E2878" w:rsidRPr="00E24F6A">
        <w:rPr>
          <w:b/>
          <w:bCs/>
          <w:rtl/>
        </w:rPr>
        <w:tab/>
      </w:r>
      <w:r w:rsidR="003E2878" w:rsidRPr="00E24F6A">
        <w:rPr>
          <w:b/>
          <w:bCs/>
          <w:rtl/>
        </w:rPr>
        <w:tab/>
      </w:r>
      <w:r w:rsidR="003E2878" w:rsidRPr="00E24F6A">
        <w:rPr>
          <w:b/>
          <w:bCs/>
          <w:rtl/>
        </w:rPr>
        <w:tab/>
      </w:r>
      <w:r w:rsidR="00404243" w:rsidRPr="00E24F6A">
        <w:rPr>
          <w:b/>
          <w:bCs/>
          <w:rtl/>
        </w:rPr>
        <w:tab/>
      </w:r>
      <w:r w:rsidRPr="00E24F6A">
        <w:rPr>
          <w:rFonts w:hint="cs"/>
          <w:b/>
          <w:bCs/>
          <w:rtl/>
        </w:rPr>
        <w:t>القسم:</w:t>
      </w:r>
      <w:r w:rsidR="003E2878">
        <w:rPr>
          <w:rFonts w:hint="cs"/>
          <w:rtl/>
        </w:rPr>
        <w:t xml:space="preserve"> </w:t>
      </w:r>
      <w:r w:rsidR="003E2878">
        <w:rPr>
          <w:rtl/>
        </w:rPr>
        <w:tab/>
      </w:r>
      <w:r w:rsidR="003E2878">
        <w:rPr>
          <w:rtl/>
        </w:rPr>
        <w:tab/>
      </w:r>
      <w:r w:rsidR="003E2878">
        <w:rPr>
          <w:rtl/>
        </w:rPr>
        <w:tab/>
      </w:r>
      <w:r w:rsidR="003E2878">
        <w:rPr>
          <w:rtl/>
        </w:rPr>
        <w:tab/>
      </w:r>
      <w:r w:rsidR="003E2878">
        <w:rPr>
          <w:rtl/>
        </w:rPr>
        <w:tab/>
      </w:r>
    </w:p>
    <w:p w14:paraId="0693B939" w14:textId="5FCFDF96" w:rsidR="00EF1D3D" w:rsidRDefault="001463C7" w:rsidP="00EF1D3D">
      <w:pPr>
        <w:bidi/>
        <w:rPr>
          <w:rtl/>
        </w:rPr>
      </w:pPr>
      <w:r w:rsidRPr="001463C7">
        <w:rPr>
          <w:rFonts w:hint="cs"/>
          <w:b/>
          <w:bCs/>
          <w:rtl/>
        </w:rPr>
        <w:t>الاسم</w:t>
      </w:r>
      <w:r w:rsidR="006D60BF" w:rsidRPr="001463C7">
        <w:rPr>
          <w:rFonts w:hint="cs"/>
          <w:b/>
          <w:bCs/>
          <w:rtl/>
        </w:rPr>
        <w:t>:</w:t>
      </w:r>
      <w:r w:rsidR="00296699" w:rsidRPr="001463C7">
        <w:rPr>
          <w:rFonts w:hint="cs"/>
          <w:b/>
          <w:bCs/>
          <w:rtl/>
        </w:rPr>
        <w:t xml:space="preserve"> </w:t>
      </w:r>
      <w:r w:rsidR="00296699">
        <w:rPr>
          <w:rFonts w:hint="cs"/>
          <w:rtl/>
        </w:rPr>
        <w:t>أ</w:t>
      </w:r>
      <w:r>
        <w:rPr>
          <w:rFonts w:hint="cs"/>
          <w:rtl/>
        </w:rPr>
        <w:t xml:space="preserve">. </w:t>
      </w:r>
      <w:r w:rsidR="00B25BD2">
        <w:rPr>
          <w:rFonts w:hint="cs"/>
          <w:rtl/>
        </w:rPr>
        <w:t>عبدالاله صباح الدرعان</w:t>
      </w:r>
      <w:r w:rsidR="006D60BF">
        <w:rPr>
          <w:rtl/>
        </w:rPr>
        <w:tab/>
      </w:r>
      <w:r w:rsidR="006D60BF">
        <w:rPr>
          <w:rtl/>
        </w:rPr>
        <w:tab/>
      </w:r>
      <w:r w:rsidR="006D60BF">
        <w:rPr>
          <w:rtl/>
        </w:rPr>
        <w:tab/>
      </w:r>
      <w:r w:rsidR="006D60BF">
        <w:rPr>
          <w:rtl/>
        </w:rPr>
        <w:tab/>
      </w:r>
      <w:r w:rsidR="006D60BF">
        <w:rPr>
          <w:rtl/>
        </w:rPr>
        <w:tab/>
      </w:r>
      <w:r w:rsidR="006D60BF">
        <w:rPr>
          <w:rtl/>
        </w:rPr>
        <w:tab/>
      </w:r>
      <w:r w:rsidR="006D60BF">
        <w:rPr>
          <w:rtl/>
        </w:rPr>
        <w:tab/>
      </w:r>
      <w:r w:rsidRPr="001463C7">
        <w:rPr>
          <w:rFonts w:hint="cs"/>
          <w:b/>
          <w:bCs/>
          <w:rtl/>
        </w:rPr>
        <w:t>الاسم</w:t>
      </w:r>
      <w:r w:rsidR="006D60BF" w:rsidRPr="001463C7">
        <w:rPr>
          <w:rFonts w:hint="cs"/>
          <w:b/>
          <w:bCs/>
          <w:rtl/>
        </w:rPr>
        <w:t>:</w:t>
      </w:r>
    </w:p>
    <w:p w14:paraId="6C356265" w14:textId="77777777" w:rsidR="006D60BF" w:rsidRDefault="006D60BF" w:rsidP="006D60BF">
      <w:pPr>
        <w:bidi/>
        <w:rPr>
          <w:rtl/>
        </w:rPr>
      </w:pPr>
      <w:r w:rsidRPr="001463C7">
        <w:rPr>
          <w:rFonts w:hint="cs"/>
          <w:b/>
          <w:bCs/>
          <w:rtl/>
        </w:rPr>
        <w:t>التوقيع:</w:t>
      </w:r>
      <w:r w:rsidR="00296699">
        <w:rPr>
          <w:rtl/>
        </w:rPr>
        <w:tab/>
      </w:r>
      <w:r w:rsidR="00296699">
        <w:rPr>
          <w:rtl/>
        </w:rPr>
        <w:tab/>
      </w:r>
      <w:r w:rsidR="00296699">
        <w:rPr>
          <w:rtl/>
        </w:rPr>
        <w:tab/>
      </w:r>
      <w:r w:rsidR="00296699">
        <w:rPr>
          <w:rtl/>
        </w:rPr>
        <w:tab/>
      </w:r>
      <w:r w:rsidR="00296699">
        <w:rPr>
          <w:rtl/>
        </w:rPr>
        <w:tab/>
      </w:r>
      <w:r w:rsidR="00296699">
        <w:rPr>
          <w:rtl/>
        </w:rPr>
        <w:tab/>
      </w:r>
      <w:r w:rsidR="00296699">
        <w:rPr>
          <w:rtl/>
        </w:rPr>
        <w:tab/>
      </w:r>
      <w:r w:rsidR="00296699">
        <w:rPr>
          <w:rtl/>
        </w:rPr>
        <w:tab/>
      </w:r>
      <w:r w:rsidR="00296699">
        <w:rPr>
          <w:rtl/>
        </w:rPr>
        <w:tab/>
      </w:r>
      <w:r w:rsidR="00296699">
        <w:rPr>
          <w:rtl/>
        </w:rPr>
        <w:tab/>
      </w:r>
      <w:r w:rsidR="00296699" w:rsidRPr="001463C7">
        <w:rPr>
          <w:rFonts w:hint="cs"/>
          <w:b/>
          <w:bCs/>
          <w:rtl/>
        </w:rPr>
        <w:t>التوقيع:</w:t>
      </w:r>
    </w:p>
    <w:p w14:paraId="570CC0B7" w14:textId="77777777" w:rsidR="00296699" w:rsidRDefault="00296699" w:rsidP="00296699">
      <w:pPr>
        <w:bidi/>
        <w:rPr>
          <w:b/>
          <w:bCs/>
          <w:rtl/>
        </w:rPr>
      </w:pPr>
      <w:r w:rsidRPr="001463C7">
        <w:rPr>
          <w:rFonts w:hint="cs"/>
          <w:b/>
          <w:bCs/>
          <w:rtl/>
        </w:rPr>
        <w:t>التاريخ: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1463C7">
        <w:rPr>
          <w:rFonts w:hint="cs"/>
          <w:b/>
          <w:bCs/>
          <w:rtl/>
        </w:rPr>
        <w:t>التاريخ:</w:t>
      </w:r>
    </w:p>
    <w:p w14:paraId="1F4A086B" w14:textId="77777777" w:rsidR="005E533E" w:rsidRPr="00CE0C83" w:rsidRDefault="005E533E" w:rsidP="005E533E">
      <w:pPr>
        <w:bidi/>
        <w:rPr>
          <w:b/>
          <w:bCs/>
          <w:sz w:val="12"/>
          <w:szCs w:val="12"/>
          <w:rtl/>
        </w:rPr>
      </w:pPr>
      <w:r w:rsidRPr="00CE0C83">
        <w:rPr>
          <w:rFonts w:hint="cs"/>
          <w:b/>
          <w:bCs/>
          <w:sz w:val="12"/>
          <w:szCs w:val="12"/>
          <w:rtl/>
        </w:rPr>
        <w:t>*صورة للمستلم</w:t>
      </w:r>
      <w:r w:rsidR="00821F29" w:rsidRPr="00CE0C83">
        <w:rPr>
          <w:rFonts w:hint="cs"/>
          <w:b/>
          <w:bCs/>
          <w:sz w:val="12"/>
          <w:szCs w:val="12"/>
          <w:rtl/>
        </w:rPr>
        <w:t xml:space="preserve"> (دكتور/فني/معيد)</w:t>
      </w:r>
    </w:p>
    <w:p w14:paraId="7631C5D6" w14:textId="77777777" w:rsidR="005F3C32" w:rsidRPr="00CE0C83" w:rsidRDefault="005E533E" w:rsidP="00F0545C">
      <w:pPr>
        <w:bidi/>
        <w:rPr>
          <w:b/>
          <w:bCs/>
          <w:sz w:val="12"/>
          <w:szCs w:val="12"/>
          <w:rtl/>
        </w:rPr>
      </w:pPr>
      <w:r w:rsidRPr="00CE0C83">
        <w:rPr>
          <w:rFonts w:hint="cs"/>
          <w:b/>
          <w:bCs/>
          <w:sz w:val="12"/>
          <w:szCs w:val="12"/>
          <w:rtl/>
        </w:rPr>
        <w:t xml:space="preserve">*الأصل في ملف </w:t>
      </w:r>
      <w:r w:rsidR="005F3C32" w:rsidRPr="00CE0C83">
        <w:rPr>
          <w:rFonts w:hint="cs"/>
          <w:b/>
          <w:bCs/>
          <w:sz w:val="12"/>
          <w:szCs w:val="12"/>
          <w:rtl/>
        </w:rPr>
        <w:t>صرف المواد الكيميائية.</w:t>
      </w:r>
      <w:r w:rsidR="005F3C32" w:rsidRPr="00CE0C83">
        <w:rPr>
          <w:b/>
          <w:bCs/>
          <w:sz w:val="12"/>
          <w:szCs w:val="12"/>
          <w:rtl/>
        </w:rPr>
        <w:tab/>
      </w:r>
      <w:r w:rsidR="005F3C32" w:rsidRPr="00CE0C83">
        <w:rPr>
          <w:b/>
          <w:bCs/>
          <w:sz w:val="12"/>
          <w:szCs w:val="12"/>
          <w:rtl/>
        </w:rPr>
        <w:tab/>
      </w:r>
      <w:r w:rsidR="008F449D" w:rsidRPr="00CE0C83">
        <w:rPr>
          <w:rFonts w:hint="cs"/>
          <w:b/>
          <w:bCs/>
          <w:sz w:val="12"/>
          <w:szCs w:val="12"/>
          <w:rtl/>
        </w:rPr>
        <w:t>*نسخة الكترونية لحفظ المعاملة ببرق</w:t>
      </w:r>
    </w:p>
    <w:sectPr w:rsidR="005F3C32" w:rsidRPr="00CE0C83" w:rsidSect="00647B1A">
      <w:headerReference w:type="default" r:id="rId8"/>
      <w:pgSz w:w="12240" w:h="15840"/>
      <w:pgMar w:top="851" w:right="426" w:bottom="284" w:left="426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36849" w14:textId="77777777" w:rsidR="00537C0B" w:rsidRDefault="00537C0B" w:rsidP="00287927">
      <w:pPr>
        <w:spacing w:after="0" w:line="240" w:lineRule="auto"/>
      </w:pPr>
      <w:r>
        <w:separator/>
      </w:r>
    </w:p>
  </w:endnote>
  <w:endnote w:type="continuationSeparator" w:id="0">
    <w:p w14:paraId="0CF648CB" w14:textId="77777777" w:rsidR="00537C0B" w:rsidRDefault="00537C0B" w:rsidP="00287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044C8" w14:textId="77777777" w:rsidR="00537C0B" w:rsidRDefault="00537C0B" w:rsidP="00287927">
      <w:pPr>
        <w:spacing w:after="0" w:line="240" w:lineRule="auto"/>
      </w:pPr>
      <w:r>
        <w:separator/>
      </w:r>
    </w:p>
  </w:footnote>
  <w:footnote w:type="continuationSeparator" w:id="0">
    <w:p w14:paraId="23E6A3BF" w14:textId="77777777" w:rsidR="00537C0B" w:rsidRDefault="00537C0B" w:rsidP="00287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D2ACE" w14:textId="77777777" w:rsidR="00A90AB6" w:rsidRDefault="00CE0C83" w:rsidP="00253532">
    <w:pPr>
      <w:pStyle w:val="a3"/>
      <w:jc w:val="center"/>
    </w:pPr>
    <w:r w:rsidRPr="000E6842">
      <w:rPr>
        <w:rFonts w:ascii="Calibri" w:eastAsia="Calibri" w:hAnsi="Calibri" w:cs="Arial"/>
        <w:noProof/>
        <w:rtl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14BDBA7A" wp14:editId="4DA7A912">
              <wp:simplePos x="0" y="0"/>
              <wp:positionH relativeFrom="column">
                <wp:posOffset>-422910</wp:posOffset>
              </wp:positionH>
              <wp:positionV relativeFrom="paragraph">
                <wp:posOffset>-219075</wp:posOffset>
              </wp:positionV>
              <wp:extent cx="3067050" cy="1152525"/>
              <wp:effectExtent l="0" t="0" r="0" b="9525"/>
              <wp:wrapSquare wrapText="bothSides"/>
              <wp:docPr id="161156780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67050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AA33A" w14:textId="77777777" w:rsidR="000E6842" w:rsidRPr="000E6842" w:rsidRDefault="000E6842" w:rsidP="000E6842">
                          <w:pPr>
                            <w:spacing w:after="0"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0E6842">
                            <w:rPr>
                              <w:rFonts w:ascii="Times New Roman" w:hAnsi="Times New Roman" w:cs="Times New Roman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Kingdom of Saudi Arabia</w:t>
                          </w:r>
                        </w:p>
                        <w:p w14:paraId="4814B000" w14:textId="77777777" w:rsidR="000E6842" w:rsidRPr="000E6842" w:rsidRDefault="000E6842" w:rsidP="000E6842">
                          <w:pPr>
                            <w:spacing w:after="0"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0E6842">
                            <w:rPr>
                              <w:rFonts w:ascii="Times New Roman" w:hAnsi="Times New Roman" w:cs="Times New Roman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Ministry of Education</w:t>
                          </w:r>
                        </w:p>
                        <w:p w14:paraId="5CB0D839" w14:textId="77777777" w:rsidR="000E6842" w:rsidRPr="000E6842" w:rsidRDefault="000E6842" w:rsidP="000E6842">
                          <w:pPr>
                            <w:spacing w:after="0"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0E6842">
                            <w:rPr>
                              <w:rFonts w:ascii="Times New Roman" w:hAnsi="Times New Roman" w:cs="Times New Roman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Northern Border University</w:t>
                          </w:r>
                        </w:p>
                        <w:p w14:paraId="0763F5F3" w14:textId="77777777" w:rsidR="000E6842" w:rsidRPr="000E6842" w:rsidRDefault="000E6842" w:rsidP="000E6842">
                          <w:pPr>
                            <w:spacing w:after="0"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385623"/>
                              <w:sz w:val="24"/>
                              <w:szCs w:val="24"/>
                            </w:rPr>
                          </w:pPr>
                          <w:r w:rsidRPr="000E6842">
                            <w:rPr>
                              <w:rFonts w:ascii="Times New Roman" w:hAnsi="Times New Roman" w:cs="Times New Roman"/>
                              <w:b/>
                              <w:bCs/>
                              <w:color w:val="385623"/>
                              <w:sz w:val="24"/>
                              <w:szCs w:val="24"/>
                            </w:rPr>
                            <w:t>Vice Presidency for Academic Affairs</w:t>
                          </w:r>
                        </w:p>
                        <w:p w14:paraId="20DF2CB1" w14:textId="77777777" w:rsidR="000E6842" w:rsidRPr="000E6842" w:rsidRDefault="000E6842" w:rsidP="000E6842">
                          <w:pPr>
                            <w:spacing w:after="0"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0E6842">
                            <w:rPr>
                              <w:rFonts w:ascii="Times New Roman" w:hAnsi="Times New Roman" w:cs="Times New Roman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BDBA7A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-33.3pt;margin-top:-17.25pt;width:241.5pt;height:90.75pt;flip:x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" stroked="f">
              <v:textbox>
                <w:txbxContent>
                  <w:p w14:paraId="39BAA33A" w14:textId="77777777" w:rsidR="000E6842" w:rsidRPr="000E6842" w:rsidRDefault="000E6842" w:rsidP="000E6842">
                    <w:pPr>
                      <w:spacing w:after="0" w:line="276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0E6842">
                      <w:rPr>
                        <w:rFonts w:ascii="Times New Roman" w:hAnsi="Times New Roman" w:cs="Times New Roman"/>
                        <w:b/>
                        <w:bCs/>
                        <w:color w:val="265028"/>
                        <w:sz w:val="24"/>
                        <w:szCs w:val="24"/>
                      </w:rPr>
                      <w:t>Kingdom of Saudi Arabia</w:t>
                    </w:r>
                  </w:p>
                  <w:p w14:paraId="4814B000" w14:textId="77777777" w:rsidR="000E6842" w:rsidRPr="000E6842" w:rsidRDefault="000E6842" w:rsidP="000E6842">
                    <w:pPr>
                      <w:spacing w:after="0" w:line="276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0E6842">
                      <w:rPr>
                        <w:rFonts w:ascii="Times New Roman" w:hAnsi="Times New Roman" w:cs="Times New Roman"/>
                        <w:b/>
                        <w:bCs/>
                        <w:color w:val="265028"/>
                        <w:sz w:val="24"/>
                        <w:szCs w:val="24"/>
                      </w:rPr>
                      <w:t>Ministry of Education</w:t>
                    </w:r>
                  </w:p>
                  <w:p w14:paraId="5CB0D839" w14:textId="77777777" w:rsidR="000E6842" w:rsidRPr="000E6842" w:rsidRDefault="000E6842" w:rsidP="000E6842">
                    <w:pPr>
                      <w:spacing w:after="0" w:line="276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0E6842">
                      <w:rPr>
                        <w:rFonts w:ascii="Times New Roman" w:hAnsi="Times New Roman" w:cs="Times New Roman"/>
                        <w:b/>
                        <w:bCs/>
                        <w:color w:val="265028"/>
                        <w:sz w:val="24"/>
                        <w:szCs w:val="24"/>
                      </w:rPr>
                      <w:t>Northern Border University</w:t>
                    </w:r>
                  </w:p>
                  <w:p w14:paraId="0763F5F3" w14:textId="77777777" w:rsidR="000E6842" w:rsidRPr="000E6842" w:rsidRDefault="000E6842" w:rsidP="000E6842">
                    <w:pPr>
                      <w:spacing w:after="0" w:line="276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385623"/>
                        <w:sz w:val="24"/>
                        <w:szCs w:val="24"/>
                      </w:rPr>
                    </w:pPr>
                    <w:r w:rsidRPr="000E6842">
                      <w:rPr>
                        <w:rFonts w:ascii="Times New Roman" w:hAnsi="Times New Roman" w:cs="Times New Roman"/>
                        <w:b/>
                        <w:bCs/>
                        <w:color w:val="385623"/>
                        <w:sz w:val="24"/>
                        <w:szCs w:val="24"/>
                      </w:rPr>
                      <w:t>Vice Presidency for Academic Affairs</w:t>
                    </w:r>
                  </w:p>
                  <w:p w14:paraId="20DF2CB1" w14:textId="77777777" w:rsidR="000E6842" w:rsidRPr="000E6842" w:rsidRDefault="000E6842" w:rsidP="000E6842">
                    <w:pPr>
                      <w:spacing w:after="0" w:line="276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0E6842">
                      <w:rPr>
                        <w:rFonts w:ascii="Times New Roman" w:hAnsi="Times New Roman" w:cs="Times New Roman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E6842" w:rsidRPr="00BF3245">
      <w:rPr>
        <w:rFonts w:ascii="Calibri" w:eastAsia="Calibri" w:hAnsi="Calibri" w:cs="Arial"/>
        <w:noProof/>
        <w:rtl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40DEDB5" wp14:editId="15650E40">
              <wp:simplePos x="0" y="0"/>
              <wp:positionH relativeFrom="margin">
                <wp:posOffset>5330190</wp:posOffset>
              </wp:positionH>
              <wp:positionV relativeFrom="paragraph">
                <wp:posOffset>-171449</wp:posOffset>
              </wp:positionV>
              <wp:extent cx="2114550" cy="1162050"/>
              <wp:effectExtent l="0" t="0" r="0" b="0"/>
              <wp:wrapNone/>
              <wp:docPr id="2742903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14550" cy="1162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E01F13" w14:textId="77777777" w:rsidR="00BF3245" w:rsidRPr="00BF3245" w:rsidRDefault="00BF3245" w:rsidP="00BF3245">
                          <w:pPr>
                            <w:spacing w:after="0"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المملك</w:t>
                          </w:r>
                          <w:r w:rsidRPr="00BF3245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العرب</w:t>
                          </w:r>
                          <w:r w:rsidRPr="00BF3245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</w:t>
                          </w:r>
                          <w:r w:rsidRPr="00BF3245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الس</w:t>
                          </w:r>
                          <w:r w:rsidRPr="00BF3245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ع</w:t>
                          </w:r>
                          <w:r w:rsidRPr="00BF3245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ودي</w:t>
                          </w:r>
                          <w:r w:rsidRPr="00BF3245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1514E316" w14:textId="77777777" w:rsidR="00BF3245" w:rsidRPr="00BF3245" w:rsidRDefault="00BF3245" w:rsidP="00BF3245">
                          <w:pPr>
                            <w:spacing w:after="0"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وزارة التعليــــ</w:t>
                          </w:r>
                          <w:r w:rsidRPr="00BF3245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ـــــــــــــــ</w:t>
                          </w: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</w:t>
                          </w:r>
                          <w:r w:rsidRPr="00BF3245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ـــــــــم</w:t>
                          </w:r>
                        </w:p>
                        <w:p w14:paraId="5D588BE5" w14:textId="77777777" w:rsidR="00BF3245" w:rsidRPr="00BF3245" w:rsidRDefault="00BF3245" w:rsidP="00BF3245">
                          <w:pPr>
                            <w:spacing w:after="0"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جامع</w:t>
                          </w:r>
                          <w:r w:rsidRPr="00BF3245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</w:t>
                          </w: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الح</w:t>
                          </w:r>
                          <w:r w:rsidRPr="00BF3245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دود الشم</w:t>
                          </w:r>
                          <w:r w:rsidRPr="00BF3245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الي</w:t>
                          </w:r>
                          <w:r w:rsidRPr="00BF3245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</w:t>
                          </w: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28FBC648" w14:textId="77777777" w:rsidR="00BF3245" w:rsidRPr="00BF3245" w:rsidRDefault="00BF3245" w:rsidP="00BF3245">
                          <w:pPr>
                            <w:spacing w:after="0"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385623"/>
                              <w:sz w:val="24"/>
                              <w:szCs w:val="24"/>
                              <w:rtl/>
                            </w:rPr>
                          </w:pPr>
                          <w:r w:rsidRPr="00BF3245">
                            <w:rPr>
                              <w:rFonts w:ascii="Times New Roman" w:hAnsi="Times New Roman" w:cs="Times New Roman" w:hint="cs"/>
                              <w:b/>
                              <w:bCs/>
                              <w:color w:val="385623"/>
                              <w:sz w:val="24"/>
                              <w:szCs w:val="24"/>
                              <w:rtl/>
                            </w:rPr>
                            <w:t>وكالـــــة الجامعـة للشؤون الأكاديـميـة</w:t>
                          </w:r>
                        </w:p>
                        <w:p w14:paraId="5DF275D2" w14:textId="77777777" w:rsidR="00BF3245" w:rsidRPr="00BF3245" w:rsidRDefault="00BF3245" w:rsidP="00BF3245">
                          <w:pPr>
                            <w:spacing w:after="0" w:line="27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BF3245">
                            <w:rPr>
                              <w:rFonts w:ascii="Times New Roman" w:hAnsi="Times New Roman" w:cs="Times New Roman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0DEDB5" id="_x0000_s1027" type="#_x0000_t202" style="position:absolute;left:0;text-align:left;margin-left:419.7pt;margin-top:-13.5pt;width:166.5pt;height:91.5pt;flip:x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" stroked="f">
              <v:textbox>
                <w:txbxContent>
                  <w:p w14:paraId="34E01F13" w14:textId="77777777" w:rsidR="00BF3245" w:rsidRPr="00BF3245" w:rsidRDefault="00BF3245" w:rsidP="00BF3245">
                    <w:pPr>
                      <w:spacing w:after="0" w:line="276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المملك</w:t>
                    </w:r>
                    <w:r w:rsidRPr="00BF3245">
                      <w:rPr>
                        <w:rFonts w:ascii="Times New Roman" w:hAnsi="Times New Roman" w:cs="Times New Roman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العرب</w:t>
                    </w:r>
                    <w:r w:rsidRPr="00BF3245">
                      <w:rPr>
                        <w:rFonts w:ascii="Times New Roman" w:hAnsi="Times New Roman" w:cs="Times New Roman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</w:t>
                    </w:r>
                    <w:r w:rsidRPr="00BF3245">
                      <w:rPr>
                        <w:rFonts w:ascii="Times New Roman" w:hAnsi="Times New Roman" w:cs="Times New Roman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الس</w:t>
                    </w:r>
                    <w:r w:rsidRPr="00BF3245">
                      <w:rPr>
                        <w:rFonts w:ascii="Times New Roman" w:hAnsi="Times New Roman" w:cs="Times New Roman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ع</w:t>
                    </w:r>
                    <w:r w:rsidRPr="00BF3245">
                      <w:rPr>
                        <w:rFonts w:ascii="Times New Roman" w:hAnsi="Times New Roman" w:cs="Times New Roman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ودي</w:t>
                    </w:r>
                    <w:r w:rsidRPr="00BF3245">
                      <w:rPr>
                        <w:rFonts w:ascii="Times New Roman" w:hAnsi="Times New Roman" w:cs="Times New Roman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1514E316" w14:textId="77777777" w:rsidR="00BF3245" w:rsidRPr="00BF3245" w:rsidRDefault="00BF3245" w:rsidP="00BF3245">
                    <w:pPr>
                      <w:spacing w:after="0" w:line="276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وزارة التعليــــ</w:t>
                    </w:r>
                    <w:r w:rsidRPr="00BF3245">
                      <w:rPr>
                        <w:rFonts w:ascii="Times New Roman" w:hAnsi="Times New Roman" w:cs="Times New Roman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ـــــــــــــــ</w:t>
                    </w: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</w:t>
                    </w:r>
                    <w:r w:rsidRPr="00BF3245">
                      <w:rPr>
                        <w:rFonts w:ascii="Times New Roman" w:hAnsi="Times New Roman" w:cs="Times New Roman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ـــــــــم</w:t>
                    </w:r>
                  </w:p>
                  <w:p w14:paraId="5D588BE5" w14:textId="77777777" w:rsidR="00BF3245" w:rsidRPr="00BF3245" w:rsidRDefault="00BF3245" w:rsidP="00BF3245">
                    <w:pPr>
                      <w:spacing w:after="0" w:line="276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جامع</w:t>
                    </w:r>
                    <w:r w:rsidRPr="00BF3245">
                      <w:rPr>
                        <w:rFonts w:ascii="Times New Roman" w:hAnsi="Times New Roman" w:cs="Times New Roman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</w:t>
                    </w: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الح</w:t>
                    </w:r>
                    <w:r w:rsidRPr="00BF3245">
                      <w:rPr>
                        <w:rFonts w:ascii="Times New Roman" w:hAnsi="Times New Roman" w:cs="Times New Roman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دود الشم</w:t>
                    </w:r>
                    <w:r w:rsidRPr="00BF3245">
                      <w:rPr>
                        <w:rFonts w:ascii="Times New Roman" w:hAnsi="Times New Roman" w:cs="Times New Roman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الي</w:t>
                    </w:r>
                    <w:r w:rsidRPr="00BF3245">
                      <w:rPr>
                        <w:rFonts w:ascii="Times New Roman" w:hAnsi="Times New Roman" w:cs="Times New Roman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</w:t>
                    </w: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28FBC648" w14:textId="77777777" w:rsidR="00BF3245" w:rsidRPr="00BF3245" w:rsidRDefault="00BF3245" w:rsidP="00BF3245">
                    <w:pPr>
                      <w:spacing w:after="0" w:line="276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385623"/>
                        <w:sz w:val="24"/>
                        <w:szCs w:val="24"/>
                        <w:rtl/>
                      </w:rPr>
                    </w:pPr>
                    <w:r w:rsidRPr="00BF3245">
                      <w:rPr>
                        <w:rFonts w:ascii="Times New Roman" w:hAnsi="Times New Roman" w:cs="Times New Roman" w:hint="cs"/>
                        <w:b/>
                        <w:bCs/>
                        <w:color w:val="385623"/>
                        <w:sz w:val="24"/>
                        <w:szCs w:val="24"/>
                        <w:rtl/>
                      </w:rPr>
                      <w:t>وكالـــــة الجامعـة للشؤون الأكاديـميـة</w:t>
                    </w:r>
                  </w:p>
                  <w:p w14:paraId="5DF275D2" w14:textId="77777777" w:rsidR="00BF3245" w:rsidRPr="00BF3245" w:rsidRDefault="00BF3245" w:rsidP="00BF3245">
                    <w:pPr>
                      <w:spacing w:after="0" w:line="276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BF3245">
                      <w:rPr>
                        <w:rFonts w:ascii="Times New Roman" w:hAnsi="Times New Roman" w:cs="Times New Roman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F4487">
      <w:rPr>
        <w:noProof/>
      </w:rPr>
      <w:drawing>
        <wp:anchor distT="0" distB="0" distL="114300" distR="114300" simplePos="0" relativeHeight="251658242" behindDoc="1" locked="0" layoutInCell="1" allowOverlap="1" wp14:anchorId="60E06A64" wp14:editId="1C5E6090">
          <wp:simplePos x="0" y="0"/>
          <wp:positionH relativeFrom="margin">
            <wp:posOffset>1285875</wp:posOffset>
          </wp:positionH>
          <wp:positionV relativeFrom="paragraph">
            <wp:posOffset>-76200</wp:posOffset>
          </wp:positionV>
          <wp:extent cx="3848735" cy="1181100"/>
          <wp:effectExtent l="0" t="0" r="0" b="0"/>
          <wp:wrapNone/>
          <wp:docPr id="878200946" name="صورة 3" descr="صورة تحتوي على نص, الخط, لقطة شاشة, التصميم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200946" name="صورة 3" descr="صورة تحتوي على نص, الخط, لقطة شاشة, التصميم&#10;&#10;قد يكون المحتوى الذي تم إنشاؤه بواسطة الذكاء الاصطناعي غير صحيح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735" cy="118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9F4487" w:rsidRPr="00253532">
      <w:rPr>
        <w:noProof/>
      </w:rPr>
      <w:drawing>
        <wp:anchor distT="0" distB="0" distL="114300" distR="114300" simplePos="0" relativeHeight="251658241" behindDoc="0" locked="0" layoutInCell="1" allowOverlap="1" wp14:anchorId="6BAB2CCE" wp14:editId="20E2D964">
          <wp:simplePos x="0" y="0"/>
          <wp:positionH relativeFrom="column">
            <wp:posOffset>3301365</wp:posOffset>
          </wp:positionH>
          <wp:positionV relativeFrom="paragraph">
            <wp:posOffset>-285750</wp:posOffset>
          </wp:positionV>
          <wp:extent cx="1343025" cy="866775"/>
          <wp:effectExtent l="0" t="0" r="9525" b="9525"/>
          <wp:wrapNone/>
          <wp:docPr id="13" name="Picture 1" descr="ed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d"/>
                  <pic:cNvPicPr preferRelativeResize="0"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900E4E" w14:textId="77777777" w:rsidR="00A90AB6" w:rsidRDefault="00A90AB6" w:rsidP="00253532">
    <w:pPr>
      <w:pStyle w:val="a3"/>
      <w:jc w:val="center"/>
    </w:pPr>
  </w:p>
  <w:p w14:paraId="5981AEB6" w14:textId="77777777" w:rsidR="00A90AB6" w:rsidRDefault="00A90AB6" w:rsidP="00253532">
    <w:pPr>
      <w:pStyle w:val="a3"/>
      <w:jc w:val="center"/>
    </w:pPr>
  </w:p>
  <w:p w14:paraId="5F1856EE" w14:textId="77777777" w:rsidR="00A90AB6" w:rsidRDefault="00A90AB6" w:rsidP="009F4487">
    <w:pPr>
      <w:pStyle w:val="a3"/>
    </w:pPr>
  </w:p>
  <w:p w14:paraId="43CBC7FF" w14:textId="77777777" w:rsidR="002448D0" w:rsidRDefault="002448D0" w:rsidP="00253532">
    <w:pPr>
      <w:pStyle w:val="a3"/>
      <w:jc w:val="center"/>
    </w:pPr>
  </w:p>
  <w:p w14:paraId="7BC44BD0" w14:textId="77777777" w:rsidR="00287927" w:rsidRDefault="00287927" w:rsidP="0025353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5D81"/>
    <w:multiLevelType w:val="hybridMultilevel"/>
    <w:tmpl w:val="9DE0388C"/>
    <w:lvl w:ilvl="0" w:tplc="0409000F">
      <w:start w:val="1"/>
      <w:numFmt w:val="decimal"/>
      <w:lvlText w:val="%1."/>
      <w:lvlJc w:val="left"/>
      <w:pPr>
        <w:ind w:left="1352" w:hanging="360"/>
      </w:p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2BEE7489"/>
    <w:multiLevelType w:val="hybridMultilevel"/>
    <w:tmpl w:val="31B0866C"/>
    <w:lvl w:ilvl="0" w:tplc="79460B4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bCs/>
        <w:i/>
        <w:i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87D1B"/>
    <w:multiLevelType w:val="hybridMultilevel"/>
    <w:tmpl w:val="EEF8617C"/>
    <w:lvl w:ilvl="0" w:tplc="494A1F7A">
      <w:start w:val="1"/>
      <w:numFmt w:val="arabic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6580060">
    <w:abstractNumId w:val="0"/>
  </w:num>
  <w:num w:numId="2" w16cid:durableId="98794929">
    <w:abstractNumId w:val="1"/>
  </w:num>
  <w:num w:numId="3" w16cid:durableId="2064792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6C"/>
    <w:rsid w:val="0000775A"/>
    <w:rsid w:val="00011404"/>
    <w:rsid w:val="00016028"/>
    <w:rsid w:val="0004235B"/>
    <w:rsid w:val="00043BDB"/>
    <w:rsid w:val="00083088"/>
    <w:rsid w:val="00091CF5"/>
    <w:rsid w:val="000B6AF2"/>
    <w:rsid w:val="000D1668"/>
    <w:rsid w:val="000E6842"/>
    <w:rsid w:val="000F5EC2"/>
    <w:rsid w:val="00112256"/>
    <w:rsid w:val="00116251"/>
    <w:rsid w:val="001224DF"/>
    <w:rsid w:val="001229F5"/>
    <w:rsid w:val="001463C7"/>
    <w:rsid w:val="00174C18"/>
    <w:rsid w:val="001766EB"/>
    <w:rsid w:val="00180FDC"/>
    <w:rsid w:val="00195C72"/>
    <w:rsid w:val="00195D7E"/>
    <w:rsid w:val="001976E9"/>
    <w:rsid w:val="001A328E"/>
    <w:rsid w:val="001A5F4B"/>
    <w:rsid w:val="001C5042"/>
    <w:rsid w:val="001C549D"/>
    <w:rsid w:val="001C7BCD"/>
    <w:rsid w:val="001F4C3D"/>
    <w:rsid w:val="00214C70"/>
    <w:rsid w:val="00227737"/>
    <w:rsid w:val="00227F76"/>
    <w:rsid w:val="002402D2"/>
    <w:rsid w:val="00241703"/>
    <w:rsid w:val="0024299D"/>
    <w:rsid w:val="002448D0"/>
    <w:rsid w:val="00253532"/>
    <w:rsid w:val="00255148"/>
    <w:rsid w:val="00287927"/>
    <w:rsid w:val="00296699"/>
    <w:rsid w:val="002A6F22"/>
    <w:rsid w:val="002C6421"/>
    <w:rsid w:val="002D16C1"/>
    <w:rsid w:val="002F1EE5"/>
    <w:rsid w:val="00346B28"/>
    <w:rsid w:val="00367A0E"/>
    <w:rsid w:val="00373C0C"/>
    <w:rsid w:val="003900FD"/>
    <w:rsid w:val="00397C18"/>
    <w:rsid w:val="00397E68"/>
    <w:rsid w:val="003A757B"/>
    <w:rsid w:val="003B0C47"/>
    <w:rsid w:val="003E2878"/>
    <w:rsid w:val="003F0282"/>
    <w:rsid w:val="003F74E6"/>
    <w:rsid w:val="00404243"/>
    <w:rsid w:val="00421B1B"/>
    <w:rsid w:val="00422A51"/>
    <w:rsid w:val="004274AE"/>
    <w:rsid w:val="00436A74"/>
    <w:rsid w:val="00442F8F"/>
    <w:rsid w:val="004609B6"/>
    <w:rsid w:val="00483A2D"/>
    <w:rsid w:val="004C7609"/>
    <w:rsid w:val="004F5438"/>
    <w:rsid w:val="004F6393"/>
    <w:rsid w:val="0050419D"/>
    <w:rsid w:val="005229DD"/>
    <w:rsid w:val="00524F57"/>
    <w:rsid w:val="00532725"/>
    <w:rsid w:val="00537C0B"/>
    <w:rsid w:val="00546BC3"/>
    <w:rsid w:val="00567129"/>
    <w:rsid w:val="00577F45"/>
    <w:rsid w:val="00596861"/>
    <w:rsid w:val="005B3D79"/>
    <w:rsid w:val="005D68CE"/>
    <w:rsid w:val="005E08F0"/>
    <w:rsid w:val="005E1052"/>
    <w:rsid w:val="005E533E"/>
    <w:rsid w:val="005F3C32"/>
    <w:rsid w:val="00605799"/>
    <w:rsid w:val="0063047E"/>
    <w:rsid w:val="00635CFA"/>
    <w:rsid w:val="00647B1A"/>
    <w:rsid w:val="00660694"/>
    <w:rsid w:val="006707A2"/>
    <w:rsid w:val="00690D18"/>
    <w:rsid w:val="006C0437"/>
    <w:rsid w:val="006C553A"/>
    <w:rsid w:val="006D60BF"/>
    <w:rsid w:val="006F0FE9"/>
    <w:rsid w:val="00737E23"/>
    <w:rsid w:val="007570FC"/>
    <w:rsid w:val="00774607"/>
    <w:rsid w:val="007A15F1"/>
    <w:rsid w:val="007B6B6F"/>
    <w:rsid w:val="007E054A"/>
    <w:rsid w:val="007F73EB"/>
    <w:rsid w:val="00810C08"/>
    <w:rsid w:val="00821F29"/>
    <w:rsid w:val="00832E7B"/>
    <w:rsid w:val="00862FE7"/>
    <w:rsid w:val="00864606"/>
    <w:rsid w:val="008A13B8"/>
    <w:rsid w:val="008B3218"/>
    <w:rsid w:val="008C39F8"/>
    <w:rsid w:val="008D29E3"/>
    <w:rsid w:val="008F449D"/>
    <w:rsid w:val="008F7D77"/>
    <w:rsid w:val="00904CD2"/>
    <w:rsid w:val="00905753"/>
    <w:rsid w:val="009172BB"/>
    <w:rsid w:val="00927A56"/>
    <w:rsid w:val="0098531E"/>
    <w:rsid w:val="00987E65"/>
    <w:rsid w:val="00990B13"/>
    <w:rsid w:val="00990B91"/>
    <w:rsid w:val="00993686"/>
    <w:rsid w:val="0099724B"/>
    <w:rsid w:val="009A51D7"/>
    <w:rsid w:val="009A7795"/>
    <w:rsid w:val="009B20AF"/>
    <w:rsid w:val="009C02C2"/>
    <w:rsid w:val="009C7E7A"/>
    <w:rsid w:val="009E1A17"/>
    <w:rsid w:val="009E36AE"/>
    <w:rsid w:val="009F4487"/>
    <w:rsid w:val="00A04EAF"/>
    <w:rsid w:val="00A2130D"/>
    <w:rsid w:val="00A354A0"/>
    <w:rsid w:val="00A35C50"/>
    <w:rsid w:val="00A457E0"/>
    <w:rsid w:val="00A52978"/>
    <w:rsid w:val="00A5407B"/>
    <w:rsid w:val="00A56ED4"/>
    <w:rsid w:val="00A6212A"/>
    <w:rsid w:val="00A67267"/>
    <w:rsid w:val="00A82776"/>
    <w:rsid w:val="00A86169"/>
    <w:rsid w:val="00A90AB6"/>
    <w:rsid w:val="00A93CA5"/>
    <w:rsid w:val="00AA1452"/>
    <w:rsid w:val="00AA1AD0"/>
    <w:rsid w:val="00AA7F80"/>
    <w:rsid w:val="00AB4BA0"/>
    <w:rsid w:val="00AB73D7"/>
    <w:rsid w:val="00AE5141"/>
    <w:rsid w:val="00B02072"/>
    <w:rsid w:val="00B153A9"/>
    <w:rsid w:val="00B25BD2"/>
    <w:rsid w:val="00B81EC4"/>
    <w:rsid w:val="00B9386D"/>
    <w:rsid w:val="00B96E22"/>
    <w:rsid w:val="00BA2337"/>
    <w:rsid w:val="00BA2A1A"/>
    <w:rsid w:val="00BE076C"/>
    <w:rsid w:val="00BE45AF"/>
    <w:rsid w:val="00BE5D57"/>
    <w:rsid w:val="00BE5F11"/>
    <w:rsid w:val="00BF3245"/>
    <w:rsid w:val="00BF5E9F"/>
    <w:rsid w:val="00C05D37"/>
    <w:rsid w:val="00C25DD9"/>
    <w:rsid w:val="00C303AC"/>
    <w:rsid w:val="00C47284"/>
    <w:rsid w:val="00C50CC6"/>
    <w:rsid w:val="00C52064"/>
    <w:rsid w:val="00C543EE"/>
    <w:rsid w:val="00C5715D"/>
    <w:rsid w:val="00C66953"/>
    <w:rsid w:val="00C70268"/>
    <w:rsid w:val="00C84852"/>
    <w:rsid w:val="00CB1B70"/>
    <w:rsid w:val="00CD2068"/>
    <w:rsid w:val="00CD2AA4"/>
    <w:rsid w:val="00CD528C"/>
    <w:rsid w:val="00CE0C83"/>
    <w:rsid w:val="00D30FCF"/>
    <w:rsid w:val="00D337E4"/>
    <w:rsid w:val="00D37683"/>
    <w:rsid w:val="00D405CD"/>
    <w:rsid w:val="00D42E81"/>
    <w:rsid w:val="00D45E6F"/>
    <w:rsid w:val="00D5301F"/>
    <w:rsid w:val="00D53788"/>
    <w:rsid w:val="00D646F2"/>
    <w:rsid w:val="00D8574E"/>
    <w:rsid w:val="00DB3AAF"/>
    <w:rsid w:val="00DB3B80"/>
    <w:rsid w:val="00DC199B"/>
    <w:rsid w:val="00DC6A5B"/>
    <w:rsid w:val="00DE7618"/>
    <w:rsid w:val="00E10183"/>
    <w:rsid w:val="00E12798"/>
    <w:rsid w:val="00E13BA0"/>
    <w:rsid w:val="00E24F6A"/>
    <w:rsid w:val="00E41787"/>
    <w:rsid w:val="00E46D42"/>
    <w:rsid w:val="00E54408"/>
    <w:rsid w:val="00E95DE9"/>
    <w:rsid w:val="00EC1446"/>
    <w:rsid w:val="00EC3B8E"/>
    <w:rsid w:val="00EC73D9"/>
    <w:rsid w:val="00ED6DD2"/>
    <w:rsid w:val="00ED745D"/>
    <w:rsid w:val="00EF1D3D"/>
    <w:rsid w:val="00F0545C"/>
    <w:rsid w:val="00F56CC1"/>
    <w:rsid w:val="00F57675"/>
    <w:rsid w:val="00F6738A"/>
    <w:rsid w:val="00F81DD4"/>
    <w:rsid w:val="00FA0FB2"/>
    <w:rsid w:val="00FE4AC9"/>
    <w:rsid w:val="00FF1912"/>
    <w:rsid w:val="00FF2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3EC623"/>
  <w15:docId w15:val="{894AE641-7AFF-4EC7-B478-4EB8F4BA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87927"/>
  </w:style>
  <w:style w:type="paragraph" w:styleId="a4">
    <w:name w:val="footer"/>
    <w:basedOn w:val="a"/>
    <w:link w:val="Char0"/>
    <w:uiPriority w:val="99"/>
    <w:unhideWhenUsed/>
    <w:rsid w:val="00287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87927"/>
  </w:style>
  <w:style w:type="table" w:styleId="a5">
    <w:name w:val="Table Grid"/>
    <w:basedOn w:val="a1"/>
    <w:uiPriority w:val="39"/>
    <w:rsid w:val="0028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22A51"/>
    <w:pPr>
      <w:bidi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a7">
    <w:name w:val="Balloon Text"/>
    <w:basedOn w:val="a"/>
    <w:link w:val="Char1"/>
    <w:uiPriority w:val="99"/>
    <w:semiHidden/>
    <w:unhideWhenUsed/>
    <w:rsid w:val="00116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11625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55148"/>
    <w:pPr>
      <w:spacing w:after="0" w:line="240" w:lineRule="auto"/>
    </w:pPr>
  </w:style>
  <w:style w:type="table" w:customStyle="1" w:styleId="1">
    <w:name w:val="شبكة جدول1"/>
    <w:basedOn w:val="a1"/>
    <w:next w:val="a5"/>
    <w:uiPriority w:val="39"/>
    <w:rsid w:val="00A8616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3869702\OneDrive%20-%20Northern%20Border%20University\&#1587;&#1591;&#1581;%20&#1575;&#1604;&#1605;&#1603;&#1578;&#1576;\&#1606;&#1605;&#1575;&#1584;&#1580;\&#1602;&#1575;&#1604;&#1576;%20&#1606;&#1605;&#1608;&#1584;&#1580;%20&#1589;&#1585;&#1601;%20&#1605;&#1606;%20&#1575;&#1604;&#1605;&#1587;&#1578;&#1608;&#1583;&#1593;%20&#1575;&#1604;&#1605;&#1585;&#1603;&#1586;&#1610;%20&#1604;&#1604;&#1603;&#1610;&#1605;&#1575;&#1608;&#1610;&#1575;&#1578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0FB65-EF5C-41BF-A3B3-0C7FA01BB3D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c1ca67-8093-4f5f-be97-d03fd07a04cf}" enabled="1" method="Standard" siteId="{f2d7a14d-e37f-49ef-9612-d01a29023c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قالب نموذج صرف من المستودع المركزي للكيماويات</Template>
  <TotalTime>0</TotalTime>
  <Pages>1</Pages>
  <Words>109</Words>
  <Characters>567</Characters>
  <Application>Microsoft Office Word</Application>
  <DocSecurity>0</DocSecurity>
  <Lines>283</Lines>
  <Paragraphs>61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Abdalaiha Sabah. ALdraan</dc:creator>
  <cp:lastModifiedBy>Abdalaiha Sabah. ALdraan</cp:lastModifiedBy>
  <cp:revision>2</cp:revision>
  <cp:lastPrinted>2025-10-16T10:28:00Z</cp:lastPrinted>
  <dcterms:created xsi:type="dcterms:W3CDTF">2026-04-15T11:08:00Z</dcterms:created>
  <dcterms:modified xsi:type="dcterms:W3CDTF">2026-04-15T11:08:00Z</dcterms:modified>
</cp:coreProperties>
</file>